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F3B" w:rsidRDefault="00DC68FE">
      <w:pPr>
        <w:pStyle w:val="Standard"/>
        <w:rPr>
          <w:rFonts w:hint="eastAsia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  <w:t xml:space="preserve">           </w:t>
      </w:r>
      <w:r>
        <w:rPr>
          <w:b/>
          <w:bCs/>
          <w:sz w:val="28"/>
          <w:szCs w:val="28"/>
        </w:rPr>
        <w:t>Sandhills SAR Chapter</w:t>
      </w:r>
    </w:p>
    <w:p w:rsidR="006B1F3B" w:rsidRDefault="00DC68FE">
      <w:pPr>
        <w:pStyle w:val="Standard"/>
        <w:rPr>
          <w:rFonts w:hint="eastAsia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Respectful US Flag Retirement Program</w:t>
      </w:r>
    </w:p>
    <w:p w:rsidR="006B1F3B" w:rsidRDefault="006B1F3B">
      <w:pPr>
        <w:pStyle w:val="Standard"/>
        <w:rPr>
          <w:rFonts w:hint="eastAsia"/>
        </w:rPr>
      </w:pPr>
    </w:p>
    <w:p w:rsidR="006B1F3B" w:rsidRDefault="00DC68FE">
      <w:pPr>
        <w:pStyle w:val="Standard"/>
        <w:rPr>
          <w:rFonts w:hint="eastAsia"/>
        </w:rPr>
      </w:pPr>
      <w:r>
        <w:t xml:space="preserve">Sandhills SAR Chapter Compatriot, Army MAJ (Ret.) Charles (Chuck) Spelman of Seven Lakes, NC, </w:t>
      </w:r>
      <w:r>
        <w:t xml:space="preserve">designed and built two containers </w:t>
      </w:r>
      <w:r>
        <w:rPr>
          <w:sz w:val="20"/>
          <w:szCs w:val="20"/>
        </w:rPr>
        <w:t xml:space="preserve">(Pictured Below) </w:t>
      </w:r>
      <w:r>
        <w:t xml:space="preserve">for the Public to use to retire weather worn US Flags.  Chuck is also the Chairman of the Sandhills Chapter Veterans Recognition Committee. One the </w:t>
      </w:r>
      <w:proofErr w:type="gramStart"/>
      <w:r>
        <w:t>containers was</w:t>
      </w:r>
      <w:proofErr w:type="gramEnd"/>
      <w:r>
        <w:t xml:space="preserve"> placed in the lobby of the Moore County Pu</w:t>
      </w:r>
      <w:r>
        <w:t>blic Offices, near the Veterans Services Office. The other container was placed at the entrance to the Veterans Memorial Park in Carthage, NC.</w:t>
      </w:r>
    </w:p>
    <w:p w:rsidR="006B1F3B" w:rsidRDefault="006B1F3B">
      <w:pPr>
        <w:pStyle w:val="Standard"/>
        <w:rPr>
          <w:rFonts w:hint="eastAsia"/>
        </w:rPr>
      </w:pPr>
    </w:p>
    <w:p w:rsidR="006B1F3B" w:rsidRDefault="00DC68FE">
      <w:pPr>
        <w:pStyle w:val="Standard"/>
        <w:rPr>
          <w:rFonts w:hint="eastAsia"/>
        </w:rPr>
      </w:pPr>
      <w:r>
        <w:t xml:space="preserve">Worn US Flags should never be disposed of in trash collections. Flag Law - US Code, Title 4, Chapter. 1, </w:t>
      </w:r>
      <w:proofErr w:type="gramStart"/>
      <w:r>
        <w:rPr>
          <w:b/>
          <w:bCs/>
        </w:rPr>
        <w:t>The</w:t>
      </w:r>
      <w:proofErr w:type="gramEnd"/>
      <w:r>
        <w:rPr>
          <w:b/>
          <w:bCs/>
        </w:rPr>
        <w:t xml:space="preserve"> Fla</w:t>
      </w:r>
      <w:r>
        <w:rPr>
          <w:b/>
          <w:bCs/>
        </w:rPr>
        <w:t>g</w:t>
      </w:r>
      <w:r>
        <w:t xml:space="preserve">, Sect. </w:t>
      </w:r>
      <w:proofErr w:type="gramStart"/>
      <w:r>
        <w:t>#8,</w:t>
      </w:r>
      <w:r>
        <w:rPr>
          <w:b/>
          <w:bCs/>
        </w:rPr>
        <w:t xml:space="preserve"> Respect for the Flag,</w:t>
      </w:r>
      <w:r>
        <w:t xml:space="preserve"> Para.</w:t>
      </w:r>
      <w:proofErr w:type="gramEnd"/>
      <w:r>
        <w:t xml:space="preserve"> (k) “</w:t>
      </w:r>
      <w:proofErr w:type="gramStart"/>
      <w:r>
        <w:t>the</w:t>
      </w:r>
      <w:proofErr w:type="gramEnd"/>
      <w:r>
        <w:t xml:space="preserve"> flag, when it is in such condition that it is no longer a fitting emblem for display, should be destroyed in a dignified way, preferably by burning”.</w:t>
      </w:r>
    </w:p>
    <w:p w:rsidR="006B1F3B" w:rsidRDefault="006B1F3B">
      <w:pPr>
        <w:pStyle w:val="Standard"/>
        <w:rPr>
          <w:rFonts w:hint="eastAsia"/>
        </w:rPr>
      </w:pPr>
    </w:p>
    <w:p w:rsidR="006B1F3B" w:rsidRDefault="00DC68FE">
      <w:pPr>
        <w:pStyle w:val="Standard"/>
        <w:rPr>
          <w:rFonts w:hint="eastAsia"/>
        </w:rPr>
      </w:pPr>
      <w:r>
        <w:t>The public response to this Flag Retirement program has</w:t>
      </w:r>
      <w:r>
        <w:t xml:space="preserve"> been outstanding. In only a few months, 74 weather worn US Flags have been folded and deposited. These flags are provided to local crematoriums and are made available to the families for our fallen Veterans.</w:t>
      </w:r>
    </w:p>
    <w:p w:rsidR="006B1F3B" w:rsidRDefault="006B1F3B">
      <w:pPr>
        <w:pStyle w:val="Standard"/>
        <w:rPr>
          <w:rFonts w:hint="eastAsia"/>
        </w:rPr>
      </w:pPr>
    </w:p>
    <w:p w:rsidR="006B1F3B" w:rsidRDefault="00DC68FE">
      <w:pPr>
        <w:pStyle w:val="Standard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1756470</wp:posOffset>
            </wp:positionH>
            <wp:positionV relativeFrom="paragraph">
              <wp:posOffset>23042</wp:posOffset>
            </wp:positionV>
            <wp:extent cx="3015691" cy="3038368"/>
            <wp:effectExtent l="0" t="0" r="0" b="0"/>
            <wp:wrapSquare wrapText="bothSides"/>
            <wp:docPr id="1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691" cy="30383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B1F3B" w:rsidRDefault="00DC68FE">
      <w:pPr>
        <w:pStyle w:val="Standard"/>
        <w:rPr>
          <w:rFonts w:hint="eastAsia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1985802</wp:posOffset>
                </wp:positionH>
                <wp:positionV relativeFrom="paragraph">
                  <wp:posOffset>5704941</wp:posOffset>
                </wp:positionV>
                <wp:extent cx="2724153" cy="336554"/>
                <wp:effectExtent l="0" t="0" r="0" b="6346"/>
                <wp:wrapNone/>
                <wp:docPr id="2" name="Shape1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3" cy="336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B1F3B" w:rsidRDefault="00DC68F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 xml:space="preserve"> Compatriot Charles Spelman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(Pictured 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nter)</w:t>
                            </w:r>
                          </w:p>
                          <w:p w:rsidR="006B1F3B" w:rsidRDefault="00DC68F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Veterans Memorial Park, Carthage, NC  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1_1" o:spid="_x0000_s1026" type="#_x0000_t202" style="position:absolute;margin-left:156.35pt;margin-top:449.2pt;width:214.5pt;height:26.5pt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" filled="f" stroked="f">
                <v:textbox inset="0,0,0,0">
                  <w:txbxContent>
                    <w:p w:rsidR="006B1F3B" w:rsidRDefault="00DC68FE">
                      <w:pPr>
                        <w:rPr>
                          <w:rFonts w:hint="eastAsia"/>
                        </w:rPr>
                      </w:pPr>
                      <w:r>
                        <w:t xml:space="preserve"> Compatriot Charles Spelman </w:t>
                      </w:r>
                      <w:r>
                        <w:rPr>
                          <w:sz w:val="20"/>
                          <w:szCs w:val="20"/>
                        </w:rPr>
                        <w:t>(Pictured Ce</w:t>
                      </w:r>
                      <w:r>
                        <w:rPr>
                          <w:sz w:val="20"/>
                          <w:szCs w:val="20"/>
                        </w:rPr>
                        <w:t>nter)</w:t>
                      </w:r>
                    </w:p>
                    <w:p w:rsidR="006B1F3B" w:rsidRDefault="00DC68FE">
                      <w:pPr>
                        <w:rPr>
                          <w:rFonts w:hint="eastAsia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Veterans Memorial Park, Carthage, NC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2206812</wp:posOffset>
            </wp:positionH>
            <wp:positionV relativeFrom="paragraph">
              <wp:posOffset>2966039</wp:posOffset>
            </wp:positionV>
            <wp:extent cx="2210379" cy="2599547"/>
            <wp:effectExtent l="0" t="0" r="0" b="0"/>
            <wp:wrapSquare wrapText="bothSides"/>
            <wp:docPr id="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379" cy="25995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6B1F3B">
      <w:pgSz w:w="12240" w:h="15840"/>
      <w:pgMar w:top="576" w:right="720" w:bottom="374" w:left="60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8FE" w:rsidRDefault="00DC68FE">
      <w:pPr>
        <w:rPr>
          <w:rFonts w:hint="eastAsia"/>
        </w:rPr>
      </w:pPr>
      <w:r>
        <w:separator/>
      </w:r>
    </w:p>
  </w:endnote>
  <w:endnote w:type="continuationSeparator" w:id="0">
    <w:p w:rsidR="00DC68FE" w:rsidRDefault="00DC68F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8FE" w:rsidRDefault="00DC68F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DC68FE" w:rsidRDefault="00DC68F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B1F3B"/>
    <w:rsid w:val="006B1F3B"/>
    <w:rsid w:val="00875AED"/>
    <w:rsid w:val="00DC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Windows User</cp:lastModifiedBy>
  <cp:revision>2</cp:revision>
  <dcterms:created xsi:type="dcterms:W3CDTF">2021-12-01T21:27:00Z</dcterms:created>
  <dcterms:modified xsi:type="dcterms:W3CDTF">2021-12-01T21:27:00Z</dcterms:modified>
</cp:coreProperties>
</file>